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19" w:rsidRDefault="00F45B19" w:rsidP="00F45B19">
      <w:pPr>
        <w:rPr>
          <w:rFonts w:asciiTheme="minorHAnsi" w:hAnsiTheme="minorHAnsi"/>
        </w:rPr>
      </w:pPr>
    </w:p>
    <w:p w:rsidR="00F45B19" w:rsidRPr="00F45B19" w:rsidRDefault="00F45B19" w:rsidP="00F45B19">
      <w:pPr>
        <w:pStyle w:val="NumberedHeading1"/>
        <w:numPr>
          <w:ilvl w:val="0"/>
          <w:numId w:val="0"/>
        </w:numPr>
        <w:rPr>
          <w:sz w:val="36"/>
        </w:rPr>
      </w:pPr>
      <w:r w:rsidRPr="00F45B19">
        <w:rPr>
          <w:sz w:val="36"/>
        </w:rPr>
        <w:t xml:space="preserve">CLASH </w:t>
      </w:r>
      <w:r w:rsidR="0074009D">
        <w:rPr>
          <w:sz w:val="36"/>
        </w:rPr>
        <w:t>JUMPER</w:t>
      </w:r>
      <w:r w:rsidRPr="00F45B19">
        <w:rPr>
          <w:sz w:val="36"/>
        </w:rPr>
        <w:t xml:space="preserve"> POLICY</w:t>
      </w:r>
    </w:p>
    <w:p w:rsidR="00F45B19" w:rsidRDefault="00F45B19" w:rsidP="00F45B19">
      <w:pPr>
        <w:pStyle w:val="NumberedHeading1"/>
        <w:numPr>
          <w:ilvl w:val="0"/>
          <w:numId w:val="0"/>
        </w:numPr>
        <w:rPr>
          <w:rFonts w:asciiTheme="minorHAnsi" w:hAnsiTheme="minorHAnsi"/>
          <w:sz w:val="24"/>
        </w:rPr>
      </w:pPr>
    </w:p>
    <w:p w:rsidR="00F45B19" w:rsidRPr="00F45B19" w:rsidRDefault="00F45B19" w:rsidP="00F45B19">
      <w:pPr>
        <w:pStyle w:val="NumberedHeading1"/>
        <w:numPr>
          <w:ilvl w:val="0"/>
          <w:numId w:val="0"/>
        </w:numPr>
        <w:rPr>
          <w:rFonts w:asciiTheme="minorHAnsi" w:hAnsiTheme="minorHAnsi"/>
          <w:b w:val="0"/>
          <w:sz w:val="24"/>
        </w:rPr>
      </w:pPr>
      <w:r w:rsidRPr="00F45B19">
        <w:rPr>
          <w:rFonts w:asciiTheme="minorHAnsi" w:hAnsiTheme="minorHAnsi"/>
          <w:b w:val="0"/>
          <w:sz w:val="24"/>
        </w:rPr>
        <w:t>Effective Date – 1</w:t>
      </w:r>
      <w:r w:rsidRPr="00F45B19">
        <w:rPr>
          <w:rFonts w:asciiTheme="minorHAnsi" w:hAnsiTheme="minorHAnsi"/>
          <w:b w:val="0"/>
          <w:sz w:val="24"/>
          <w:vertAlign w:val="superscript"/>
        </w:rPr>
        <w:t>st</w:t>
      </w:r>
      <w:r w:rsidRPr="00F45B19">
        <w:rPr>
          <w:rFonts w:asciiTheme="minorHAnsi" w:hAnsiTheme="minorHAnsi"/>
          <w:b w:val="0"/>
          <w:sz w:val="24"/>
        </w:rPr>
        <w:t xml:space="preserve"> July 2016</w:t>
      </w:r>
    </w:p>
    <w:p w:rsidR="00F45B19" w:rsidRPr="00F45B19" w:rsidRDefault="00F45B19" w:rsidP="00F45B19">
      <w:pPr>
        <w:pStyle w:val="NumberedHeading1"/>
        <w:numPr>
          <w:ilvl w:val="0"/>
          <w:numId w:val="0"/>
        </w:numPr>
        <w:rPr>
          <w:rFonts w:asciiTheme="minorHAnsi" w:hAnsiTheme="minorHAnsi"/>
          <w:b w:val="0"/>
          <w:sz w:val="24"/>
        </w:rPr>
      </w:pPr>
      <w:r w:rsidRPr="00F45B19">
        <w:rPr>
          <w:rFonts w:asciiTheme="minorHAnsi" w:hAnsiTheme="minorHAnsi"/>
          <w:b w:val="0"/>
          <w:sz w:val="24"/>
        </w:rPr>
        <w:t>Review Date – 1</w:t>
      </w:r>
      <w:r w:rsidRPr="00F45B19">
        <w:rPr>
          <w:rFonts w:asciiTheme="minorHAnsi" w:hAnsiTheme="minorHAnsi"/>
          <w:b w:val="0"/>
          <w:sz w:val="24"/>
          <w:vertAlign w:val="superscript"/>
        </w:rPr>
        <w:t>st</w:t>
      </w:r>
      <w:r w:rsidRPr="00F45B19">
        <w:rPr>
          <w:rFonts w:asciiTheme="minorHAnsi" w:hAnsiTheme="minorHAnsi"/>
          <w:b w:val="0"/>
          <w:sz w:val="24"/>
        </w:rPr>
        <w:t xml:space="preserve"> March 2017</w:t>
      </w:r>
    </w:p>
    <w:p w:rsidR="00F45B19" w:rsidRDefault="00F45B19" w:rsidP="00F45B19">
      <w:pPr>
        <w:pStyle w:val="NumberedHeading1"/>
        <w:numPr>
          <w:ilvl w:val="0"/>
          <w:numId w:val="0"/>
        </w:numPr>
        <w:rPr>
          <w:rFonts w:asciiTheme="minorHAnsi" w:hAnsiTheme="minorHAnsi"/>
        </w:rPr>
      </w:pPr>
    </w:p>
    <w:p w:rsidR="00B00CE2" w:rsidRPr="00F45B19" w:rsidRDefault="00B00CE2" w:rsidP="00F45B19">
      <w:pPr>
        <w:pStyle w:val="NumberedHeading1"/>
        <w:rPr>
          <w:rFonts w:asciiTheme="minorHAnsi" w:hAnsiTheme="minorHAnsi"/>
        </w:rPr>
      </w:pPr>
      <w:r w:rsidRPr="00F45B19">
        <w:rPr>
          <w:rFonts w:asciiTheme="minorHAnsi" w:hAnsiTheme="minorHAnsi"/>
        </w:rPr>
        <w:t>Introduction</w:t>
      </w:r>
    </w:p>
    <w:p w:rsidR="0074009D" w:rsidRDefault="00B00CE2" w:rsidP="0074009D">
      <w:pPr>
        <w:jc w:val="both"/>
        <w:rPr>
          <w:rFonts w:asciiTheme="minorHAnsi" w:hAnsiTheme="minorHAnsi"/>
          <w:sz w:val="24"/>
        </w:rPr>
      </w:pPr>
      <w:r w:rsidRPr="00F45B19">
        <w:rPr>
          <w:rFonts w:asciiTheme="minorHAnsi" w:hAnsiTheme="minorHAnsi"/>
          <w:sz w:val="24"/>
        </w:rPr>
        <w:t>The purpose of this policy i</w:t>
      </w:r>
      <w:r w:rsidR="0074009D">
        <w:rPr>
          <w:rFonts w:asciiTheme="minorHAnsi" w:hAnsiTheme="minorHAnsi"/>
          <w:sz w:val="24"/>
        </w:rPr>
        <w:t>s to provide guidelines around when teams are required to wear the Narre North Foxes clash jumper.</w:t>
      </w:r>
    </w:p>
    <w:p w:rsidR="0074009D" w:rsidRDefault="0074009D" w:rsidP="0074009D">
      <w:pPr>
        <w:jc w:val="both"/>
        <w:rPr>
          <w:rFonts w:asciiTheme="minorHAnsi" w:hAnsiTheme="minorHAnsi"/>
          <w:sz w:val="24"/>
        </w:rPr>
      </w:pPr>
    </w:p>
    <w:p w:rsidR="00A21177" w:rsidRDefault="00A21177" w:rsidP="0074009D">
      <w:pPr>
        <w:jc w:val="both"/>
        <w:rPr>
          <w:rFonts w:asciiTheme="minorHAnsi" w:hAnsiTheme="minorHAnsi"/>
          <w:sz w:val="24"/>
        </w:rPr>
      </w:pPr>
    </w:p>
    <w:p w:rsidR="00A21177" w:rsidRPr="00F45B19" w:rsidRDefault="00A21177" w:rsidP="00A21177">
      <w:pPr>
        <w:pStyle w:val="NumberedHeading1"/>
        <w:rPr>
          <w:rFonts w:asciiTheme="minorHAnsi" w:hAnsiTheme="minorHAnsi"/>
        </w:rPr>
      </w:pPr>
      <w:r>
        <w:rPr>
          <w:rFonts w:asciiTheme="minorHAnsi" w:hAnsiTheme="minorHAnsi"/>
        </w:rPr>
        <w:t>Background</w:t>
      </w:r>
    </w:p>
    <w:p w:rsidR="0074009D" w:rsidRDefault="0074009D" w:rsidP="0074009D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Narre North Foxes currently have two registered jumpers that can be worn during matches played within the South East Junior Football League</w:t>
      </w:r>
      <w:r w:rsidR="00A21177">
        <w:rPr>
          <w:rFonts w:asciiTheme="minorHAnsi" w:hAnsiTheme="minorHAnsi"/>
          <w:sz w:val="24"/>
        </w:rPr>
        <w:t xml:space="preserve"> (SEJFL).</w:t>
      </w:r>
    </w:p>
    <w:p w:rsidR="0074009D" w:rsidRDefault="0074009D" w:rsidP="0074009D">
      <w:pPr>
        <w:jc w:val="both"/>
        <w:rPr>
          <w:rFonts w:asciiTheme="minorHAnsi" w:hAnsiTheme="minorHAnsi"/>
          <w:sz w:val="24"/>
        </w:rPr>
      </w:pPr>
    </w:p>
    <w:p w:rsidR="0074009D" w:rsidRDefault="0074009D" w:rsidP="0074009D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Black Jumper</w:t>
      </w:r>
      <w:r w:rsidR="00A21177">
        <w:rPr>
          <w:rFonts w:asciiTheme="minorHAnsi" w:hAnsiTheme="minorHAnsi"/>
          <w:sz w:val="24"/>
        </w:rPr>
        <w:t xml:space="preserve">                                         White Jumper</w:t>
      </w:r>
    </w:p>
    <w:p w:rsidR="00B00CE2" w:rsidRDefault="00A6221A" w:rsidP="00B00CE2">
      <w:pPr>
        <w:jc w:val="both"/>
        <w:rPr>
          <w:rFonts w:asciiTheme="minorHAnsi" w:hAnsiTheme="minorHAnsi"/>
          <w:sz w:val="24"/>
        </w:rPr>
      </w:pPr>
      <w:r w:rsidRPr="0074009D">
        <w:rPr>
          <w:rFonts w:asciiTheme="minorHAnsi" w:hAnsiTheme="minorHAnsi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CA28A" wp14:editId="54348C01">
                <wp:simplePos x="0" y="0"/>
                <wp:positionH relativeFrom="margin">
                  <wp:posOffset>2114550</wp:posOffset>
                </wp:positionH>
                <wp:positionV relativeFrom="paragraph">
                  <wp:posOffset>189230</wp:posOffset>
                </wp:positionV>
                <wp:extent cx="1333500" cy="17526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177" w:rsidRPr="0074009D" w:rsidRDefault="00A6221A" w:rsidP="00A211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5F9A09F" wp14:editId="12259A46">
                                  <wp:extent cx="854075" cy="1652270"/>
                                  <wp:effectExtent l="0" t="0" r="3175" b="5080"/>
                                  <wp:docPr id="102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Picture 1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075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CA2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5pt;margin-top:14.9pt;width:105pt;height:1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">
                <v:textbox>
                  <w:txbxContent>
                    <w:p w:rsidR="00A21177" w:rsidRPr="0074009D" w:rsidRDefault="00A6221A" w:rsidP="00A2117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5F9A09F" wp14:editId="12259A46">
                            <wp:extent cx="854075" cy="1652270"/>
                            <wp:effectExtent l="0" t="0" r="3175" b="5080"/>
                            <wp:docPr id="102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Picture 1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075" cy="165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009D">
        <w:rPr>
          <w:rFonts w:asciiTheme="minorHAnsi" w:hAnsiTheme="minorHAnsi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5F5992" wp14:editId="1DFBF402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1457325" cy="1724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9D" w:rsidRPr="0074009D" w:rsidRDefault="00A6221A" w:rsidP="007400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689CDE4" wp14:editId="7FAC97E3">
                                  <wp:extent cx="891751" cy="1638300"/>
                                  <wp:effectExtent l="0" t="0" r="3810" b="0"/>
                                  <wp:docPr id="101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Picture 1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402" cy="1667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5992" id="_x0000_s1027" type="#_x0000_t202" style="position:absolute;left:0;text-align:left;margin-left:0;margin-top:14.9pt;width:114.75pt;height:135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">
                <v:textbox>
                  <w:txbxContent>
                    <w:p w:rsidR="0074009D" w:rsidRPr="0074009D" w:rsidRDefault="00A6221A" w:rsidP="007400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689CDE4" wp14:editId="7FAC97E3">
                            <wp:extent cx="891751" cy="1638300"/>
                            <wp:effectExtent l="0" t="0" r="3810" b="0"/>
                            <wp:docPr id="101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Picture 1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7402" cy="1667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</w:t>
      </w: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6221A" w:rsidRDefault="00A6221A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Traditionally the black jumper has been treated as a “home” jumper and worn for all home games and the white jumper has been used as the “away” jumper and worn for all away games.</w:t>
      </w: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</w:p>
    <w:p w:rsidR="00A21177" w:rsidRDefault="00A21177" w:rsidP="00A21177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Not all incorporated SEJFL have both two jumpers available for use. In fact the majority only have their registered “home” jumper every week.</w:t>
      </w:r>
    </w:p>
    <w:p w:rsidR="0074009D" w:rsidRDefault="0074009D" w:rsidP="00B00CE2">
      <w:pPr>
        <w:jc w:val="both"/>
        <w:rPr>
          <w:rFonts w:asciiTheme="minorHAnsi" w:hAnsiTheme="minorHAnsi"/>
          <w:sz w:val="24"/>
        </w:rPr>
      </w:pPr>
    </w:p>
    <w:p w:rsidR="00605B2C" w:rsidRDefault="00A21177" w:rsidP="00B00CE2">
      <w:pPr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black jumper is the recognised main jumper and the preference is to play in those colours</w:t>
      </w:r>
      <w:r w:rsidR="00605B2C">
        <w:rPr>
          <w:rFonts w:asciiTheme="minorHAnsi" w:hAnsiTheme="minorHAnsi"/>
          <w:sz w:val="24"/>
        </w:rPr>
        <w:t xml:space="preserve"> whenever possible. </w:t>
      </w:r>
    </w:p>
    <w:p w:rsidR="0074009D" w:rsidRPr="00F45B19" w:rsidRDefault="0074009D" w:rsidP="00B00CE2">
      <w:pPr>
        <w:jc w:val="both"/>
        <w:rPr>
          <w:rFonts w:asciiTheme="minorHAnsi" w:hAnsiTheme="minorHAnsi"/>
          <w:sz w:val="24"/>
        </w:rPr>
      </w:pPr>
    </w:p>
    <w:p w:rsidR="00B00CE2" w:rsidRPr="00F45B19" w:rsidRDefault="00B00CE2" w:rsidP="00B00CE2">
      <w:pPr>
        <w:pStyle w:val="NumberedHeading1"/>
        <w:rPr>
          <w:rFonts w:asciiTheme="minorHAnsi" w:hAnsiTheme="minorHAnsi"/>
        </w:rPr>
      </w:pPr>
      <w:r w:rsidRPr="00F45B19">
        <w:rPr>
          <w:rFonts w:asciiTheme="minorHAnsi" w:hAnsiTheme="minorHAnsi"/>
        </w:rPr>
        <w:lastRenderedPageBreak/>
        <w:t>Scope</w:t>
      </w:r>
    </w:p>
    <w:p w:rsidR="00B00CE2" w:rsidRDefault="00B00CE2" w:rsidP="00B00CE2">
      <w:pPr>
        <w:rPr>
          <w:rFonts w:asciiTheme="minorHAnsi" w:hAnsiTheme="minorHAnsi"/>
          <w:sz w:val="24"/>
        </w:rPr>
      </w:pPr>
      <w:r w:rsidRPr="00605B2C">
        <w:rPr>
          <w:rFonts w:asciiTheme="minorHAnsi" w:hAnsiTheme="minorHAnsi"/>
          <w:sz w:val="24"/>
        </w:rPr>
        <w:t xml:space="preserve">This policy applies to all </w:t>
      </w:r>
      <w:r w:rsidR="00605B2C">
        <w:rPr>
          <w:rFonts w:asciiTheme="minorHAnsi" w:hAnsiTheme="minorHAnsi"/>
          <w:sz w:val="24"/>
        </w:rPr>
        <w:t xml:space="preserve">Narre North Foxes football teams that have both a black jumper and a white jumper available for use. </w:t>
      </w:r>
    </w:p>
    <w:p w:rsidR="00605B2C" w:rsidRDefault="00605B2C" w:rsidP="00B00CE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This policy applies for all minor round matches and finals matches regardless of venue.</w:t>
      </w:r>
    </w:p>
    <w:p w:rsidR="00605B2C" w:rsidRDefault="00605B2C" w:rsidP="00B00CE2">
      <w:pPr>
        <w:rPr>
          <w:rFonts w:asciiTheme="minorHAnsi" w:hAnsiTheme="minorHAnsi" w:cs="Arial"/>
          <w:color w:val="000000"/>
          <w:sz w:val="24"/>
        </w:rPr>
      </w:pPr>
    </w:p>
    <w:p w:rsidR="00605B2C" w:rsidRPr="00605B2C" w:rsidRDefault="00605B2C" w:rsidP="00B00CE2">
      <w:pPr>
        <w:rPr>
          <w:rFonts w:asciiTheme="minorHAnsi" w:hAnsiTheme="minorHAnsi" w:cs="Arial"/>
          <w:color w:val="000000"/>
          <w:sz w:val="24"/>
        </w:rPr>
      </w:pPr>
    </w:p>
    <w:p w:rsidR="00B00CE2" w:rsidRPr="00F45B19" w:rsidRDefault="00B00CE2" w:rsidP="00B00CE2">
      <w:pPr>
        <w:pStyle w:val="NumberedHeading1"/>
        <w:rPr>
          <w:rFonts w:asciiTheme="minorHAnsi" w:hAnsiTheme="minorHAnsi"/>
        </w:rPr>
      </w:pPr>
      <w:r w:rsidRPr="00F45B19">
        <w:rPr>
          <w:rFonts w:asciiTheme="minorHAnsi" w:hAnsiTheme="minorHAnsi"/>
        </w:rPr>
        <w:t>P</w:t>
      </w:r>
      <w:r w:rsidR="00605B2C">
        <w:rPr>
          <w:rFonts w:asciiTheme="minorHAnsi" w:hAnsiTheme="minorHAnsi"/>
        </w:rPr>
        <w:t>olicy</w:t>
      </w:r>
    </w:p>
    <w:p w:rsidR="00B00CE2" w:rsidRDefault="00605B2C" w:rsidP="00B00CE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All teams will use the black jumper for all games with the exception of games against the following clubs (whose traditional colours </w:t>
      </w:r>
      <w:r w:rsidR="006C7820">
        <w:rPr>
          <w:rFonts w:asciiTheme="minorHAnsi" w:hAnsiTheme="minorHAnsi"/>
          <w:sz w:val="24"/>
        </w:rPr>
        <w:t>are deemed to clash with the black jumper).</w:t>
      </w:r>
    </w:p>
    <w:p w:rsidR="006C7820" w:rsidRDefault="006C7820" w:rsidP="00B00CE2">
      <w:pPr>
        <w:rPr>
          <w:rFonts w:asciiTheme="minorHAnsi" w:hAnsiTheme="minorHAnsi"/>
          <w:sz w:val="24"/>
        </w:rPr>
      </w:pPr>
    </w:p>
    <w:p w:rsidR="006C7820" w:rsidRDefault="00400616" w:rsidP="00400616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Berwick (see condition below)</w:t>
      </w:r>
    </w:p>
    <w:p w:rsidR="00400616" w:rsidRDefault="00400616" w:rsidP="00400616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Cora Lynn</w:t>
      </w:r>
    </w:p>
    <w:p w:rsidR="00400616" w:rsidRDefault="00875E73" w:rsidP="00EE4522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</w:rPr>
      </w:pPr>
      <w:r w:rsidRPr="006D5B45">
        <w:rPr>
          <w:rFonts w:asciiTheme="minorHAnsi" w:hAnsiTheme="minorHAnsi"/>
          <w:sz w:val="24"/>
        </w:rPr>
        <w:t>Hampton Park</w:t>
      </w:r>
    </w:p>
    <w:p w:rsidR="006D5B45" w:rsidRDefault="006D5B45" w:rsidP="006D5B45">
      <w:pPr>
        <w:rPr>
          <w:rFonts w:asciiTheme="minorHAnsi" w:hAnsiTheme="minorHAnsi"/>
          <w:sz w:val="24"/>
        </w:rPr>
      </w:pPr>
    </w:p>
    <w:p w:rsidR="00F70A02" w:rsidRDefault="00F70A02" w:rsidP="00F70A02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All matches against the above clubs (regardless of venue) are to be played in the white “clash” jumper.</w:t>
      </w:r>
    </w:p>
    <w:p w:rsidR="00F70A02" w:rsidRDefault="00F70A02" w:rsidP="006D5B45">
      <w:pPr>
        <w:rPr>
          <w:rFonts w:asciiTheme="minorHAnsi" w:hAnsiTheme="minorHAnsi"/>
          <w:sz w:val="24"/>
        </w:rPr>
      </w:pPr>
    </w:p>
    <w:p w:rsidR="006D5B45" w:rsidRDefault="006D5B45" w:rsidP="006D5B45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Condition </w:t>
      </w:r>
      <w:r w:rsidR="00F70A02">
        <w:rPr>
          <w:rFonts w:asciiTheme="minorHAnsi" w:hAnsiTheme="minorHAnsi"/>
          <w:sz w:val="24"/>
        </w:rPr>
        <w:t xml:space="preserve">(Berwick) </w:t>
      </w:r>
      <w:r>
        <w:rPr>
          <w:rFonts w:asciiTheme="minorHAnsi" w:hAnsiTheme="minorHAnsi"/>
          <w:sz w:val="24"/>
        </w:rPr>
        <w:t>– If a home match and the Berwick team are wearing their clash jumper, then black jumper to be worn. Team Manager to manage on the day of game.</w:t>
      </w:r>
    </w:p>
    <w:p w:rsidR="006D5B45" w:rsidRDefault="006D5B45" w:rsidP="006D5B45">
      <w:pPr>
        <w:rPr>
          <w:rFonts w:asciiTheme="minorHAnsi" w:hAnsiTheme="minorHAnsi"/>
          <w:sz w:val="24"/>
        </w:rPr>
      </w:pPr>
    </w:p>
    <w:p w:rsidR="006D5B45" w:rsidRDefault="006D5B45" w:rsidP="006D5B45">
      <w:pPr>
        <w:rPr>
          <w:rFonts w:asciiTheme="minorHAnsi" w:hAnsiTheme="minorHAnsi"/>
          <w:sz w:val="24"/>
        </w:rPr>
      </w:pPr>
    </w:p>
    <w:p w:rsidR="008C5B7D" w:rsidRDefault="008C5B7D" w:rsidP="006D5B45">
      <w:pPr>
        <w:rPr>
          <w:rFonts w:asciiTheme="minorHAnsi" w:hAnsiTheme="minorHAnsi"/>
          <w:sz w:val="24"/>
        </w:rPr>
      </w:pPr>
    </w:p>
    <w:p w:rsidR="008C5B7D" w:rsidRDefault="008C5B7D" w:rsidP="006D5B45">
      <w:pPr>
        <w:rPr>
          <w:rFonts w:asciiTheme="minorHAnsi" w:hAnsiTheme="minorHAnsi"/>
          <w:sz w:val="24"/>
        </w:rPr>
      </w:pPr>
    </w:p>
    <w:p w:rsidR="008C5B7D" w:rsidRPr="008C5B7D" w:rsidRDefault="008C5B7D">
      <w:pPr>
        <w:rPr>
          <w:rFonts w:asciiTheme="minorHAnsi" w:hAnsiTheme="minorHAnsi"/>
          <w:b/>
          <w:sz w:val="24"/>
        </w:rPr>
      </w:pPr>
      <w:r w:rsidRPr="008C5B7D">
        <w:rPr>
          <w:rFonts w:asciiTheme="minorHAnsi" w:hAnsiTheme="minorHAnsi"/>
          <w:b/>
          <w:sz w:val="24"/>
        </w:rPr>
        <w:t>AUTHORISED BY</w:t>
      </w:r>
    </w:p>
    <w:p w:rsidR="008C5B7D" w:rsidRDefault="008C5B7D">
      <w:pPr>
        <w:rPr>
          <w:rFonts w:asciiTheme="minorHAnsi" w:hAnsiTheme="minorHAnsi"/>
          <w:sz w:val="24"/>
        </w:rPr>
      </w:pPr>
    </w:p>
    <w:p w:rsidR="008C5B7D" w:rsidRDefault="008C5B7D">
      <w:pPr>
        <w:rPr>
          <w:rFonts w:asciiTheme="minorHAnsi" w:hAnsiTheme="minorHAnsi"/>
          <w:sz w:val="24"/>
        </w:rPr>
      </w:pPr>
    </w:p>
    <w:p w:rsidR="008C5B7D" w:rsidRDefault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color w:val="FFFFFF" w:themeColor="background1"/>
          <w:sz w:val="24"/>
          <w:u w:val="single"/>
        </w:rPr>
      </w:pPr>
      <w:r>
        <w:rPr>
          <w:rFonts w:asciiTheme="minorHAnsi" w:hAnsiTheme="minorHAnsi"/>
          <w:sz w:val="24"/>
        </w:rPr>
        <w:t xml:space="preserve">  </w:t>
      </w:r>
      <w:r>
        <w:rPr>
          <w:rFonts w:asciiTheme="minorHAnsi" w:hAnsiTheme="minorHAnsi"/>
          <w:sz w:val="24"/>
          <w:u w:val="single"/>
        </w:rPr>
        <w:t xml:space="preserve">                                                                       </w:t>
      </w:r>
      <w:r>
        <w:rPr>
          <w:rFonts w:asciiTheme="minorHAnsi" w:hAnsiTheme="minorHAnsi"/>
          <w:color w:val="FFFFFF" w:themeColor="background1"/>
          <w:sz w:val="24"/>
          <w:u w:val="single"/>
        </w:rPr>
        <w:t>.</w:t>
      </w:r>
    </w:p>
    <w:p w:rsidR="008C5B7D" w:rsidRDefault="008C5B7D" w:rsidP="008C5B7D">
      <w:pPr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</w:rPr>
        <w:t xml:space="preserve">  </w:t>
      </w:r>
      <w:r w:rsidRPr="008C5B7D">
        <w:rPr>
          <w:rFonts w:asciiTheme="minorHAnsi" w:hAnsiTheme="minorHAnsi"/>
          <w:i/>
          <w:sz w:val="24"/>
        </w:rPr>
        <w:t xml:space="preserve">President  </w:t>
      </w:r>
    </w:p>
    <w:p w:rsidR="008C5B7D" w:rsidRDefault="008C5B7D" w:rsidP="008C5B7D">
      <w:pPr>
        <w:rPr>
          <w:rFonts w:asciiTheme="minorHAnsi" w:hAnsiTheme="minorHAnsi"/>
          <w:i/>
          <w:sz w:val="24"/>
        </w:rPr>
      </w:pPr>
    </w:p>
    <w:p w:rsidR="008C5B7D" w:rsidRDefault="008C5B7D" w:rsidP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sz w:val="24"/>
        </w:rPr>
      </w:pPr>
    </w:p>
    <w:p w:rsidR="008C5B7D" w:rsidRDefault="008C5B7D" w:rsidP="008C5B7D">
      <w:pPr>
        <w:rPr>
          <w:rFonts w:asciiTheme="minorHAnsi" w:hAnsiTheme="minorHAnsi"/>
          <w:color w:val="FFFFFF" w:themeColor="background1"/>
          <w:sz w:val="24"/>
          <w:u w:val="single"/>
        </w:rPr>
      </w:pPr>
      <w:r>
        <w:rPr>
          <w:rFonts w:asciiTheme="minorHAnsi" w:hAnsiTheme="minorHAnsi"/>
          <w:sz w:val="24"/>
        </w:rPr>
        <w:t xml:space="preserve">  </w:t>
      </w:r>
      <w:r>
        <w:rPr>
          <w:rFonts w:asciiTheme="minorHAnsi" w:hAnsiTheme="minorHAnsi"/>
          <w:sz w:val="24"/>
          <w:u w:val="single"/>
        </w:rPr>
        <w:t xml:space="preserve">                                                                       </w:t>
      </w:r>
      <w:r>
        <w:rPr>
          <w:rFonts w:asciiTheme="minorHAnsi" w:hAnsiTheme="minorHAnsi"/>
          <w:color w:val="FFFFFF" w:themeColor="background1"/>
          <w:sz w:val="24"/>
          <w:u w:val="single"/>
        </w:rPr>
        <w:t>.</w:t>
      </w:r>
    </w:p>
    <w:p w:rsidR="006D5B45" w:rsidRDefault="008C5B7D" w:rsidP="008C5B7D">
      <w:pPr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</w:rPr>
        <w:t xml:space="preserve"> </w:t>
      </w:r>
      <w:r>
        <w:rPr>
          <w:rFonts w:asciiTheme="minorHAnsi" w:hAnsiTheme="minorHAnsi"/>
          <w:i/>
          <w:sz w:val="24"/>
        </w:rPr>
        <w:t>Vice President</w:t>
      </w:r>
    </w:p>
    <w:p w:rsidR="008C5B7D" w:rsidRDefault="008C5B7D" w:rsidP="008C5B7D">
      <w:pPr>
        <w:rPr>
          <w:rFonts w:asciiTheme="minorHAnsi" w:hAnsiTheme="minorHAnsi"/>
          <w:i/>
          <w:sz w:val="24"/>
        </w:rPr>
      </w:pPr>
    </w:p>
    <w:p w:rsidR="006D5B45" w:rsidRDefault="006D5B45" w:rsidP="006D5B45">
      <w:pPr>
        <w:pStyle w:val="NumberedHeading1"/>
      </w:pPr>
      <w:bookmarkStart w:id="0" w:name="_GoBack"/>
      <w:bookmarkEnd w:id="0"/>
      <w:r>
        <w:lastRenderedPageBreak/>
        <w:t>APPENDIX A</w:t>
      </w:r>
    </w:p>
    <w:p w:rsidR="006D5B45" w:rsidRDefault="006D5B45" w:rsidP="006D5B45">
      <w:pPr>
        <w:pStyle w:val="NonTocHeading2"/>
      </w:pPr>
      <w:r>
        <w:t>SEJFL MEMBER CLUB JUMPER EXAMPLES</w:t>
      </w:r>
    </w:p>
    <w:p w:rsidR="006D5B45" w:rsidRDefault="006D5B45" w:rsidP="006D5B45">
      <w:pPr>
        <w:pStyle w:val="NonTocHeading2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6D5B45" w:rsidTr="00DD22EC">
        <w:trPr>
          <w:jc w:val="center"/>
        </w:trPr>
        <w:tc>
          <w:tcPr>
            <w:tcW w:w="4148" w:type="dxa"/>
            <w:vAlign w:val="center"/>
          </w:tcPr>
          <w:p w:rsidR="006D5B45" w:rsidRDefault="006D5B45" w:rsidP="006D5B45">
            <w:pPr>
              <w:pStyle w:val="NonTocHeading2"/>
              <w:jc w:val="center"/>
            </w:pPr>
            <w:r>
              <w:t>NARRE NORTH FOXES - BLACK</w:t>
            </w:r>
          </w:p>
        </w:tc>
        <w:tc>
          <w:tcPr>
            <w:tcW w:w="4148" w:type="dxa"/>
            <w:vAlign w:val="center"/>
          </w:tcPr>
          <w:p w:rsidR="00DD22EC" w:rsidRDefault="00DD22EC" w:rsidP="006D5B45">
            <w:pPr>
              <w:pStyle w:val="NonTocHeading2"/>
              <w:jc w:val="center"/>
            </w:pPr>
          </w:p>
          <w:p w:rsidR="006D5B45" w:rsidRDefault="00DD22EC" w:rsidP="006D5B45">
            <w:pPr>
              <w:pStyle w:val="NonTocHeading2"/>
              <w:jc w:val="center"/>
            </w:pPr>
            <w:r>
              <w:t>NARRE NORTH FOXES - WHITE</w:t>
            </w:r>
          </w:p>
        </w:tc>
      </w:tr>
      <w:tr w:rsidR="006D5B45" w:rsidTr="00313FB1">
        <w:trPr>
          <w:trHeight w:val="3402"/>
          <w:jc w:val="center"/>
        </w:trPr>
        <w:tc>
          <w:tcPr>
            <w:tcW w:w="4148" w:type="dxa"/>
            <w:vAlign w:val="center"/>
          </w:tcPr>
          <w:p w:rsidR="006D5B45" w:rsidRDefault="00E73FCA" w:rsidP="00E73FCA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CF9AF9C" wp14:editId="31D2A7D3">
                  <wp:extent cx="1143000" cy="2099389"/>
                  <wp:effectExtent l="0" t="0" r="0" b="0"/>
                  <wp:docPr id="103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9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6D5B45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D3D5EAB" wp14:editId="5665764D">
                  <wp:extent cx="1053584" cy="2037352"/>
                  <wp:effectExtent l="0" t="0" r="0" b="1270"/>
                  <wp:docPr id="10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87" cy="20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B45" w:rsidRDefault="006D5B45" w:rsidP="006D5B45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DD22EC" w:rsidTr="00DD22EC">
        <w:tc>
          <w:tcPr>
            <w:tcW w:w="2765" w:type="dxa"/>
          </w:tcPr>
          <w:p w:rsidR="00DD22EC" w:rsidRDefault="00DD22EC" w:rsidP="00E73FCA">
            <w:pPr>
              <w:pStyle w:val="NonTocHeading2"/>
              <w:jc w:val="center"/>
            </w:pPr>
            <w:r>
              <w:t>BEACONSFIELD</w:t>
            </w:r>
          </w:p>
        </w:tc>
        <w:tc>
          <w:tcPr>
            <w:tcW w:w="2765" w:type="dxa"/>
          </w:tcPr>
          <w:p w:rsidR="00DD22EC" w:rsidRDefault="00DD22EC" w:rsidP="00E73FCA">
            <w:pPr>
              <w:pStyle w:val="NonTocHeading2"/>
              <w:jc w:val="center"/>
            </w:pPr>
            <w:r>
              <w:t>BERWICK</w:t>
            </w:r>
          </w:p>
        </w:tc>
        <w:tc>
          <w:tcPr>
            <w:tcW w:w="2766" w:type="dxa"/>
          </w:tcPr>
          <w:p w:rsidR="00DD22EC" w:rsidRDefault="00DD22EC" w:rsidP="00E73FCA">
            <w:pPr>
              <w:pStyle w:val="NonTocHeading2"/>
              <w:jc w:val="center"/>
            </w:pPr>
            <w:r>
              <w:t>BERWICK SPRINGS</w:t>
            </w:r>
          </w:p>
        </w:tc>
      </w:tr>
      <w:tr w:rsidR="00DD22EC" w:rsidTr="00313FB1">
        <w:trPr>
          <w:trHeight w:val="3402"/>
        </w:trPr>
        <w:tc>
          <w:tcPr>
            <w:tcW w:w="2765" w:type="dxa"/>
          </w:tcPr>
          <w:p w:rsidR="00DD22EC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C60AEFB" wp14:editId="2425D8C8">
                  <wp:extent cx="1126585" cy="2076450"/>
                  <wp:effectExtent l="0" t="0" r="0" b="0"/>
                  <wp:docPr id="6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8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DD22EC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F4B044A" wp14:editId="21437426">
                  <wp:extent cx="1043630" cy="2047876"/>
                  <wp:effectExtent l="0" t="0" r="4445" b="0"/>
                  <wp:docPr id="6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30" cy="204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DD22EC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CC6C182" wp14:editId="57529833">
                  <wp:extent cx="1216928" cy="2009775"/>
                  <wp:effectExtent l="0" t="0" r="2540" b="0"/>
                  <wp:docPr id="62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28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2EC" w:rsidRDefault="00DD22EC" w:rsidP="006D5B45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E73FCA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lastRenderedPageBreak/>
              <w:t>CORA LYNN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CRANBOURNE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DOVETON EAGLES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DFAA6C" wp14:editId="6E97837E">
                  <wp:extent cx="1216324" cy="2057400"/>
                  <wp:effectExtent l="0" t="0" r="3175" b="0"/>
                  <wp:docPr id="6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2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A21EC4A" wp14:editId="3272BBEF">
                  <wp:extent cx="1209041" cy="1943101"/>
                  <wp:effectExtent l="0" t="0" r="0" b="0"/>
                  <wp:docPr id="5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1" cy="194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</w:pPr>
          </w:p>
        </w:tc>
      </w:tr>
    </w:tbl>
    <w:p w:rsidR="00E73FCA" w:rsidRDefault="00E73FCA" w:rsidP="006D5B45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F82D1E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ENDEAVOUR HILLS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ENDEAVOUR NORTH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FOUNTAIN GATE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09C88A5" wp14:editId="1032C649">
                  <wp:extent cx="1301096" cy="2028826"/>
                  <wp:effectExtent l="0" t="0" r="0" b="0"/>
                  <wp:docPr id="5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96" cy="202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CE125B3" wp14:editId="046FF928">
                  <wp:extent cx="1545801" cy="2076450"/>
                  <wp:effectExtent l="0" t="0" r="0" b="0"/>
                  <wp:docPr id="31" name="Picture 30" descr="https://scontent-syd1-1.xx.fbcdn.net/hphotos-frc1/v/t1.0-9/1964848_679968355398909_1272196058_n.jpg?oh=43bb728da1833e9a07428f833c7fcb01&amp;oe=579ABE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https://scontent-syd1-1.xx.fbcdn.net/hphotos-frc1/v/t1.0-9/1964848_679968355398909_1272196058_n.jpg?oh=43bb728da1833e9a07428f833c7fcb01&amp;oe=579ABE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01" cy="2076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6C4C822" wp14:editId="663E935F">
                  <wp:extent cx="1357508" cy="1943101"/>
                  <wp:effectExtent l="0" t="0" r="0" b="0"/>
                  <wp:docPr id="5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08" cy="194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F82D1E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lastRenderedPageBreak/>
              <w:t>HALLAM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HAMPTON PARK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KOO WEE RUP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E73FCA" w:rsidP="00E73FCA">
            <w:pPr>
              <w:pStyle w:val="NonTocHeading2"/>
            </w:pP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ED591F" wp14:editId="0080E7E3">
                  <wp:extent cx="1455262" cy="1962150"/>
                  <wp:effectExtent l="0" t="0" r="0" b="0"/>
                  <wp:docPr id="5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62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6B3934B" wp14:editId="3ADF56BB">
                  <wp:extent cx="1233366" cy="1924050"/>
                  <wp:effectExtent l="0" t="0" r="5080" b="0"/>
                  <wp:docPr id="5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6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F82D1E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LYNDHURST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NARRE WARREN STH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 xml:space="preserve">NAR </w:t>
            </w:r>
            <w:proofErr w:type="spellStart"/>
            <w:r>
              <w:t>NAR</w:t>
            </w:r>
            <w:proofErr w:type="spellEnd"/>
            <w:r>
              <w:t xml:space="preserve"> GOON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07CFA04" wp14:editId="659047FD">
                  <wp:extent cx="1339790" cy="2028825"/>
                  <wp:effectExtent l="0" t="0" r="0" b="0"/>
                  <wp:docPr id="5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9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C7F3715" wp14:editId="177101F7">
                  <wp:extent cx="1246850" cy="2066925"/>
                  <wp:effectExtent l="0" t="0" r="0" b="0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91" cy="207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A2B3392" wp14:editId="15D00D6A">
                  <wp:extent cx="1241425" cy="2105025"/>
                  <wp:effectExtent l="0" t="0" r="0" b="9525"/>
                  <wp:docPr id="5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F82D1E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lastRenderedPageBreak/>
              <w:t>NARRE WARREN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NOBLE PARK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NORTH DANDENONG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708B2AC" wp14:editId="6F8A2D14">
                  <wp:extent cx="1542044" cy="1857375"/>
                  <wp:effectExtent l="0" t="0" r="1270" b="0"/>
                  <wp:docPr id="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44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DE412EF" wp14:editId="11B73065">
                  <wp:extent cx="1116559" cy="2085975"/>
                  <wp:effectExtent l="0" t="0" r="7620" b="0"/>
                  <wp:docPr id="4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65" cy="209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</w:pP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FCA" w:rsidTr="00F82D1E"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OFFICER</w:t>
            </w:r>
          </w:p>
        </w:tc>
        <w:tc>
          <w:tcPr>
            <w:tcW w:w="2765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PAKENHAM</w:t>
            </w:r>
          </w:p>
        </w:tc>
        <w:tc>
          <w:tcPr>
            <w:tcW w:w="2766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PARKMORE</w:t>
            </w:r>
          </w:p>
        </w:tc>
      </w:tr>
      <w:tr w:rsidR="00E73FCA" w:rsidTr="00313FB1">
        <w:trPr>
          <w:trHeight w:val="3402"/>
        </w:trPr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D86BF75" wp14:editId="256BA8DF">
                  <wp:extent cx="1400000" cy="1800000"/>
                  <wp:effectExtent l="0" t="0" r="0" b="0"/>
                  <wp:docPr id="4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9F72353" wp14:editId="579B9325">
                  <wp:extent cx="1134288" cy="2066925"/>
                  <wp:effectExtent l="0" t="0" r="8890" b="0"/>
                  <wp:docPr id="4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88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631A5BF" wp14:editId="19B06C40">
                  <wp:extent cx="1281754" cy="1752600"/>
                  <wp:effectExtent l="0" t="0" r="0" b="0"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54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694"/>
      </w:tblGrid>
      <w:tr w:rsidR="00E73FCA" w:rsidTr="00E73FCA">
        <w:tc>
          <w:tcPr>
            <w:tcW w:w="2830" w:type="dxa"/>
          </w:tcPr>
          <w:p w:rsidR="00E73FCA" w:rsidRDefault="00E73FCA" w:rsidP="00E73FCA">
            <w:pPr>
              <w:pStyle w:val="NonTocHeading2"/>
              <w:jc w:val="center"/>
            </w:pPr>
            <w:r>
              <w:lastRenderedPageBreak/>
              <w:t>TIMBARRA</w:t>
            </w:r>
          </w:p>
        </w:tc>
        <w:tc>
          <w:tcPr>
            <w:tcW w:w="2694" w:type="dxa"/>
          </w:tcPr>
          <w:p w:rsidR="00E73FCA" w:rsidRDefault="00E73FCA" w:rsidP="00E73FCA">
            <w:pPr>
              <w:pStyle w:val="NonTocHeading2"/>
              <w:jc w:val="center"/>
            </w:pPr>
            <w:r>
              <w:t>TOORADIN</w:t>
            </w:r>
          </w:p>
        </w:tc>
      </w:tr>
      <w:tr w:rsidR="00E73FCA" w:rsidTr="00313FB1">
        <w:trPr>
          <w:trHeight w:val="3402"/>
        </w:trPr>
        <w:tc>
          <w:tcPr>
            <w:tcW w:w="2830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B4F1504" wp14:editId="43E5F32D">
                  <wp:extent cx="1304925" cy="1990563"/>
                  <wp:effectExtent l="0" t="0" r="0" b="0"/>
                  <wp:docPr id="4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9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73FCA" w:rsidRDefault="00313FB1" w:rsidP="00313FB1">
            <w:pPr>
              <w:pStyle w:val="NonTocHeading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68133D5" wp14:editId="0AEE0F2D">
                  <wp:extent cx="1276350" cy="1976285"/>
                  <wp:effectExtent l="0" t="0" r="0" b="5080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7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p w:rsidR="00E73FCA" w:rsidRDefault="00E73FCA" w:rsidP="00E73FCA">
      <w:pPr>
        <w:pStyle w:val="NonTocHeading2"/>
      </w:pPr>
    </w:p>
    <w:p w:rsidR="00E73FCA" w:rsidRDefault="00E73FCA" w:rsidP="006D5B45">
      <w:pPr>
        <w:pStyle w:val="NonTocHeading2"/>
      </w:pPr>
    </w:p>
    <w:p w:rsidR="00E73FCA" w:rsidRPr="006D5B45" w:rsidRDefault="00E73FCA" w:rsidP="006D5B45">
      <w:pPr>
        <w:pStyle w:val="NonTocHeading2"/>
      </w:pPr>
    </w:p>
    <w:sectPr w:rsidR="00E73FCA" w:rsidRPr="006D5B45" w:rsidSect="00C2383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596" w:rsidRDefault="00DF6596">
      <w:r>
        <w:separator/>
      </w:r>
    </w:p>
  </w:endnote>
  <w:endnote w:type="continuationSeparator" w:id="0">
    <w:p w:rsidR="00DF6596" w:rsidRDefault="00DF6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ymphat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yria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30A" w:rsidRDefault="00CF23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42D" w:rsidRDefault="006D542D">
    <w:pPr>
      <w:pStyle w:val="Head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30A" w:rsidRDefault="00CF23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596" w:rsidRDefault="00DF6596">
      <w:r>
        <w:separator/>
      </w:r>
    </w:p>
  </w:footnote>
  <w:footnote w:type="continuationSeparator" w:id="0">
    <w:p w:rsidR="00DF6596" w:rsidRDefault="00DF6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30A" w:rsidRDefault="00CF23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834" w:rsidRDefault="00DF6596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Theme="minorEastAsia" w:cs="Arial"/>
        <w:color w:val="000000" w:themeColor="text1"/>
        <w:kern w:val="24"/>
        <w:sz w:val="22"/>
        <w:szCs w:val="22"/>
        <w:lang w:eastAsia="en-AU"/>
      </w:rPr>
    </w:pPr>
    <w:sdt>
      <w:sdtPr>
        <w:rPr>
          <w:rFonts w:eastAsiaTheme="minorEastAsia" w:cs="Arial"/>
          <w:color w:val="000000" w:themeColor="text1"/>
          <w:kern w:val="24"/>
          <w:sz w:val="22"/>
          <w:szCs w:val="22"/>
          <w:lang w:eastAsia="en-AU"/>
        </w:rPr>
        <w:id w:val="881363511"/>
        <w:docPartObj>
          <w:docPartGallery w:val="Watermarks"/>
          <w:docPartUnique/>
        </w:docPartObj>
      </w:sdtPr>
      <w:sdtEndPr/>
      <w:sdtContent>
        <w:r>
          <w:rPr>
            <w:rFonts w:eastAsiaTheme="minorEastAsia" w:cs="Arial"/>
            <w:noProof/>
            <w:color w:val="000000" w:themeColor="text1"/>
            <w:kern w:val="24"/>
            <w:sz w:val="22"/>
            <w:szCs w:val="22"/>
            <w:lang w:val="en-US" w:eastAsia="en-AU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C23834">
      <w:rPr>
        <w:rFonts w:eastAsia="Calibri" w:cs="Arial"/>
        <w:noProof/>
        <w:sz w:val="22"/>
        <w:szCs w:val="22"/>
        <w:lang w:eastAsia="en-A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6C20EFE" wp14:editId="0DC627AE">
              <wp:simplePos x="0" y="0"/>
              <wp:positionH relativeFrom="margin">
                <wp:align>center</wp:align>
              </wp:positionH>
              <wp:positionV relativeFrom="paragraph">
                <wp:posOffset>-156845</wp:posOffset>
              </wp:positionV>
              <wp:extent cx="5895975" cy="904875"/>
              <wp:effectExtent l="0" t="0" r="0" b="9525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5975" cy="904875"/>
                        <a:chOff x="142852" y="500034"/>
                        <a:chExt cx="6572251" cy="904875"/>
                      </a:xfrm>
                    </wpg:grpSpPr>
                    <wps:wsp>
                      <wps:cNvPr id="3" name="TextBox 4"/>
                      <wps:cNvSpPr txBox="1"/>
                      <wps:spPr>
                        <a:xfrm>
                          <a:off x="285728" y="804745"/>
                          <a:ext cx="6429375" cy="573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3834" w:rsidRPr="00F45B19" w:rsidRDefault="00C23834" w:rsidP="00C2383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F45B19">
                              <w:rPr>
                                <w:rFonts w:asciiTheme="minorHAnsi" w:hAnsiTheme="minorHAns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Narre North Foxes Football Club</w:t>
                            </w:r>
                          </w:p>
                          <w:p w:rsidR="00C23834" w:rsidRPr="00F45B19" w:rsidRDefault="00C23834" w:rsidP="00C2383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F45B19">
                              <w:rPr>
                                <w:rFonts w:asciiTheme="minorHAnsi" w:hAnsiTheme="minorHAns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 Box 182, Narre Warren North, 3805</w:t>
                            </w:r>
                          </w:p>
                          <w:p w:rsidR="00C23834" w:rsidRPr="00F45B19" w:rsidRDefault="00C23834" w:rsidP="00C2383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F45B19">
                              <w:rPr>
                                <w:rFonts w:asciiTheme="minorHAnsi" w:hAnsiTheme="minorHAns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www.narrenorthfoxes.com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foxes logo - small.gif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852" y="500034"/>
                          <a:ext cx="1143000" cy="9048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C20EFE" id="Group 7" o:spid="_x0000_s1028" style="position:absolute;margin-left:0;margin-top:-12.35pt;width:464.25pt;height:71.25pt;z-index:251659264;mso-position-horizontal:center;mso-position-horizontal-relative:margin" coordorigin="1428,5000" coordsize="65722,904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9" type="#_x0000_t202" style="position:absolute;left:2857;top:8047;width:64294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C23834" w:rsidRPr="00F45B19" w:rsidRDefault="00C23834" w:rsidP="00C23834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</w:rPr>
                      </w:pPr>
                      <w:r w:rsidRPr="00F45B19">
                        <w:rPr>
                          <w:rFonts w:asciiTheme="minorHAnsi" w:hAnsiTheme="minorHAns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Narre North Foxes Football Club</w:t>
                      </w:r>
                    </w:p>
                    <w:p w:rsidR="00C23834" w:rsidRPr="00F45B19" w:rsidRDefault="00C23834" w:rsidP="00C23834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</w:rPr>
                      </w:pPr>
                      <w:r w:rsidRPr="00F45B19">
                        <w:rPr>
                          <w:rFonts w:asciiTheme="minorHAnsi" w:hAnsiTheme="minorHAns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 Box 182, Narre Warren North, 3805</w:t>
                      </w:r>
                    </w:p>
                    <w:p w:rsidR="00C23834" w:rsidRPr="00F45B19" w:rsidRDefault="00C23834" w:rsidP="00C23834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</w:rPr>
                      </w:pPr>
                      <w:r w:rsidRPr="00F45B19">
                        <w:rPr>
                          <w:rFonts w:asciiTheme="minorHAnsi" w:hAnsiTheme="minorHAnsi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www.narrenorthfoxes.com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foxes logo - small.gif" style="position:absolute;left:1428;top:5000;width:11430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h8bEAAAA2gAAAA8AAABkcnMvZG93bnJldi54bWxEj0trwzAQhO+F/AexhV5KIyeUEtwopiQY&#10;Ar00j0tui7WxjK2VYyl+9NdXhUKPw8x8w6yz0Taip85XjhUs5gkI4sLpiksF51P+sgLhA7LGxjEp&#10;mMhDtpk9rDHVbuAD9cdQighhn6ICE0KbSukLQxb93LXE0bu6zmKIsiul7nCIcNvIZZK8SYsVxwWD&#10;LW0NFfXxbhU895+7+runwy3nylza65TXX5NST4/jxzuIQGP4D/+191rBK/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Wh8bEAAAA2gAAAA8AAAAAAAAAAAAAAAAA&#10;nwIAAGRycy9kb3ducmV2LnhtbFBLBQYAAAAABAAEAPcAAACQAwAAAAA=&#10;">
                <v:imagedata r:id="rId2" o:title="foxes logo - small"/>
                <v:path arrowok="t"/>
              </v:shape>
              <w10:wrap anchorx="margin"/>
            </v:group>
          </w:pict>
        </mc:Fallback>
      </mc:AlternateContent>
    </w:r>
  </w:p>
  <w:p w:rsidR="00C23834" w:rsidRDefault="00C23834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Theme="minorEastAsia" w:cs="Arial"/>
        <w:color w:val="000000" w:themeColor="text1"/>
        <w:kern w:val="24"/>
        <w:sz w:val="22"/>
        <w:szCs w:val="22"/>
        <w:lang w:eastAsia="en-AU"/>
      </w:rPr>
    </w:pPr>
  </w:p>
  <w:p w:rsidR="00C23834" w:rsidRDefault="00C23834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Theme="minorEastAsia" w:cs="Arial"/>
        <w:color w:val="000000" w:themeColor="text1"/>
        <w:kern w:val="24"/>
        <w:sz w:val="22"/>
        <w:szCs w:val="22"/>
        <w:lang w:eastAsia="en-AU"/>
      </w:rPr>
    </w:pPr>
  </w:p>
  <w:p w:rsidR="00C23834" w:rsidRDefault="00C23834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Theme="minorEastAsia" w:cs="Arial"/>
        <w:color w:val="000000" w:themeColor="text1"/>
        <w:kern w:val="24"/>
        <w:sz w:val="22"/>
        <w:szCs w:val="22"/>
        <w:lang w:eastAsia="en-AU"/>
      </w:rPr>
    </w:pPr>
  </w:p>
  <w:p w:rsidR="00C23834" w:rsidRDefault="00C23834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Theme="minorEastAsia" w:cs="Arial"/>
        <w:color w:val="000000" w:themeColor="text1"/>
        <w:kern w:val="24"/>
        <w:sz w:val="22"/>
        <w:szCs w:val="22"/>
        <w:lang w:eastAsia="en-AU"/>
      </w:rPr>
    </w:pPr>
  </w:p>
  <w:p w:rsidR="00465D25" w:rsidRPr="00465D25" w:rsidRDefault="00465D25" w:rsidP="00465D25">
    <w:pPr>
      <w:pBdr>
        <w:bottom w:val="single" w:sz="4" w:space="1" w:color="auto"/>
      </w:pBdr>
      <w:tabs>
        <w:tab w:val="center" w:pos="4513"/>
        <w:tab w:val="right" w:pos="9026"/>
      </w:tabs>
      <w:rPr>
        <w:rFonts w:eastAsia="Calibri" w:cs="Arial"/>
        <w:sz w:val="22"/>
        <w:szCs w:val="22"/>
      </w:rPr>
    </w:pPr>
    <w:r w:rsidRPr="00465D25">
      <w:rPr>
        <w:rFonts w:eastAsia="Calibri" w:cs="Arial"/>
        <w:sz w:val="22"/>
        <w:szCs w:val="22"/>
      </w:rPr>
      <w:tab/>
    </w:r>
    <w:r w:rsidRPr="00465D25">
      <w:rPr>
        <w:rFonts w:eastAsia="Calibri" w:cs="Arial"/>
        <w:sz w:val="22"/>
        <w:szCs w:val="22"/>
      </w:rPr>
      <w:tab/>
    </w:r>
  </w:p>
  <w:p w:rsidR="00465D25" w:rsidRDefault="00465D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30A" w:rsidRDefault="00CF23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6310E"/>
    <w:multiLevelType w:val="hybridMultilevel"/>
    <w:tmpl w:val="4AB685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D41CC"/>
    <w:multiLevelType w:val="multilevel"/>
    <w:tmpl w:val="5F50DB98"/>
    <w:numStyleLink w:val="RidleyNumberedHeadings"/>
  </w:abstractNum>
  <w:abstractNum w:abstractNumId="2">
    <w:nsid w:val="0A0350CC"/>
    <w:multiLevelType w:val="hybridMultilevel"/>
    <w:tmpl w:val="F490B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1368F0"/>
    <w:multiLevelType w:val="hybridMultilevel"/>
    <w:tmpl w:val="09101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903072"/>
    <w:multiLevelType w:val="hybridMultilevel"/>
    <w:tmpl w:val="A6D0FA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E412D9"/>
    <w:multiLevelType w:val="hybridMultilevel"/>
    <w:tmpl w:val="96862D1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D92FC6"/>
    <w:multiLevelType w:val="hybridMultilevel"/>
    <w:tmpl w:val="66D6A782"/>
    <w:lvl w:ilvl="0" w:tplc="99DE51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9534A"/>
    <w:multiLevelType w:val="hybridMultilevel"/>
    <w:tmpl w:val="01FC6470"/>
    <w:lvl w:ilvl="0" w:tplc="3224FE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43506"/>
    <w:multiLevelType w:val="multilevel"/>
    <w:tmpl w:val="5F50DB9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737"/>
        </w:tabs>
        <w:ind w:left="737" w:hanging="737"/>
      </w:pPr>
      <w:rPr>
        <w:rFonts w:ascii="Symbol" w:hAnsi="Symbol" w:hint="default"/>
        <w:color w:val="EEECE1" w:themeColor="background2"/>
      </w:rPr>
    </w:lvl>
    <w:lvl w:ilvl="5">
      <w:start w:val="1"/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color w:val="C0504D" w:themeColor="accent2"/>
      </w:rPr>
    </w:lvl>
    <w:lvl w:ilvl="6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</w:abstractNum>
  <w:abstractNum w:abstractNumId="9">
    <w:nsid w:val="1C355CB1"/>
    <w:multiLevelType w:val="multilevel"/>
    <w:tmpl w:val="EA0A1AD0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EEECE1" w:themeColor="background2"/>
      </w:rPr>
    </w:lvl>
    <w:lvl w:ilvl="1">
      <w:start w:val="1"/>
      <w:numFmt w:val="bullet"/>
      <w:pStyle w:val="ListBullet2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ListBullet3"/>
      <w:lvlText w:val="-"/>
      <w:lvlJc w:val="left"/>
      <w:pPr>
        <w:tabs>
          <w:tab w:val="num" w:pos="1021"/>
        </w:tabs>
        <w:ind w:left="1020" w:hanging="34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361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644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984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324"/>
        </w:tabs>
        <w:ind w:left="2380" w:hanging="34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664"/>
        </w:tabs>
        <w:ind w:left="2720" w:hanging="34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004"/>
        </w:tabs>
        <w:ind w:left="3060" w:hanging="340"/>
      </w:pPr>
      <w:rPr>
        <w:rFonts w:ascii="Arial" w:hAnsi="Arial" w:hint="default"/>
      </w:rPr>
    </w:lvl>
  </w:abstractNum>
  <w:abstractNum w:abstractNumId="10">
    <w:nsid w:val="20227247"/>
    <w:multiLevelType w:val="hybridMultilevel"/>
    <w:tmpl w:val="BA26DDC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3F0878"/>
    <w:multiLevelType w:val="multilevel"/>
    <w:tmpl w:val="5F50DB98"/>
    <w:styleLink w:val="RidleyNumberedHeadings"/>
    <w:lvl w:ilvl="0">
      <w:start w:val="1"/>
      <w:numFmt w:val="decimal"/>
      <w:pStyle w:val="NumberedHeading1"/>
      <w:lvlText w:val="%1.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0" w:hanging="737"/>
      </w:pPr>
      <w:rPr>
        <w:rFonts w:ascii="Symbol" w:hAnsi="Symbol" w:hint="default"/>
        <w:color w:val="EEECE1" w:themeColor="background2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737"/>
      </w:pPr>
      <w:rPr>
        <w:rFonts w:ascii="Arial" w:hAnsi="Arial" w:hint="default"/>
        <w:color w:val="C0504D" w:themeColor="accent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hanging="73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hanging="737"/>
      </w:pPr>
      <w:rPr>
        <w:rFonts w:hint="default"/>
      </w:rPr>
    </w:lvl>
  </w:abstractNum>
  <w:abstractNum w:abstractNumId="12">
    <w:nsid w:val="2B0F0DD0"/>
    <w:multiLevelType w:val="hybridMultilevel"/>
    <w:tmpl w:val="11962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A2B44"/>
    <w:multiLevelType w:val="hybridMultilevel"/>
    <w:tmpl w:val="2212603A"/>
    <w:lvl w:ilvl="0" w:tplc="638EC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345A2"/>
    <w:multiLevelType w:val="hybridMultilevel"/>
    <w:tmpl w:val="3A3ED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9C3C04"/>
    <w:multiLevelType w:val="hybridMultilevel"/>
    <w:tmpl w:val="4192D652"/>
    <w:lvl w:ilvl="0" w:tplc="638EC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7228D"/>
    <w:multiLevelType w:val="multilevel"/>
    <w:tmpl w:val="5F50DB9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737"/>
        </w:tabs>
        <w:ind w:left="737" w:hanging="737"/>
      </w:pPr>
      <w:rPr>
        <w:rFonts w:ascii="Symbol" w:hAnsi="Symbol" w:hint="default"/>
        <w:color w:val="EEECE1" w:themeColor="background2"/>
      </w:rPr>
    </w:lvl>
    <w:lvl w:ilvl="5">
      <w:start w:val="1"/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color w:val="C0504D" w:themeColor="accent2"/>
      </w:rPr>
    </w:lvl>
    <w:lvl w:ilvl="6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</w:abstractNum>
  <w:abstractNum w:abstractNumId="17">
    <w:nsid w:val="6AFC0732"/>
    <w:multiLevelType w:val="multilevel"/>
    <w:tmpl w:val="5F50DB9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737"/>
        </w:tabs>
        <w:ind w:left="737" w:hanging="737"/>
      </w:pPr>
      <w:rPr>
        <w:rFonts w:ascii="Symbol" w:hAnsi="Symbol" w:hint="default"/>
        <w:color w:val="EEECE1" w:themeColor="background2"/>
      </w:rPr>
    </w:lvl>
    <w:lvl w:ilvl="5">
      <w:start w:val="1"/>
      <w:numFmt w:val="bullet"/>
      <w:lvlText w:val="-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color w:val="C0504D" w:themeColor="accent2"/>
      </w:rPr>
    </w:lvl>
    <w:lvl w:ilvl="6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37"/>
        </w:tabs>
        <w:ind w:left="737" w:hanging="737"/>
      </w:pPr>
      <w:rPr>
        <w:rFonts w:hint="default"/>
      </w:rPr>
    </w:lvl>
  </w:abstractNum>
  <w:abstractNum w:abstractNumId="18">
    <w:nsid w:val="77007A6A"/>
    <w:multiLevelType w:val="multilevel"/>
    <w:tmpl w:val="EA0A1AD0"/>
    <w:numStyleLink w:val="Style1"/>
  </w:abstractNum>
  <w:num w:numId="1">
    <w:abstractNumId w:val="4"/>
  </w:num>
  <w:num w:numId="2">
    <w:abstractNumId w:val="3"/>
  </w:num>
  <w:num w:numId="3">
    <w:abstractNumId w:val="2"/>
  </w:num>
  <w:num w:numId="4">
    <w:abstractNumId w:val="14"/>
  </w:num>
  <w:num w:numId="5">
    <w:abstractNumId w:val="0"/>
  </w:num>
  <w:num w:numId="6">
    <w:abstractNumId w:val="10"/>
  </w:num>
  <w:num w:numId="7">
    <w:abstractNumId w:val="6"/>
  </w:num>
  <w:num w:numId="8">
    <w:abstractNumId w:val="13"/>
  </w:num>
  <w:num w:numId="9">
    <w:abstractNumId w:val="15"/>
  </w:num>
  <w:num w:numId="10">
    <w:abstractNumId w:val="7"/>
  </w:num>
  <w:num w:numId="11">
    <w:abstractNumId w:val="5"/>
  </w:num>
  <w:num w:numId="12">
    <w:abstractNumId w:val="9"/>
  </w:num>
  <w:num w:numId="13">
    <w:abstractNumId w:val="11"/>
  </w:num>
  <w:num w:numId="14">
    <w:abstractNumId w:val="18"/>
  </w:num>
  <w:num w:numId="15">
    <w:abstractNumId w:val="1"/>
  </w:num>
  <w:num w:numId="16">
    <w:abstractNumId w:val="17"/>
  </w:num>
  <w:num w:numId="17">
    <w:abstractNumId w:val="8"/>
  </w:num>
  <w:num w:numId="18">
    <w:abstractNumId w:val="16"/>
  </w:num>
  <w:num w:numId="1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4E"/>
    <w:rsid w:val="00044B0A"/>
    <w:rsid w:val="00071AD8"/>
    <w:rsid w:val="00095488"/>
    <w:rsid w:val="000C4A4E"/>
    <w:rsid w:val="001027F9"/>
    <w:rsid w:val="0011188E"/>
    <w:rsid w:val="00126E89"/>
    <w:rsid w:val="00127CCF"/>
    <w:rsid w:val="00151EEE"/>
    <w:rsid w:val="00155A11"/>
    <w:rsid w:val="0018000A"/>
    <w:rsid w:val="001D1A13"/>
    <w:rsid w:val="001E02DF"/>
    <w:rsid w:val="001E62D6"/>
    <w:rsid w:val="00237F27"/>
    <w:rsid w:val="002B01BB"/>
    <w:rsid w:val="002B5315"/>
    <w:rsid w:val="00313FB1"/>
    <w:rsid w:val="00344CBA"/>
    <w:rsid w:val="00346AF7"/>
    <w:rsid w:val="00361E24"/>
    <w:rsid w:val="0038713A"/>
    <w:rsid w:val="003C6325"/>
    <w:rsid w:val="00400616"/>
    <w:rsid w:val="00410A74"/>
    <w:rsid w:val="00424CE2"/>
    <w:rsid w:val="00426409"/>
    <w:rsid w:val="00427A69"/>
    <w:rsid w:val="00435ACD"/>
    <w:rsid w:val="004521EF"/>
    <w:rsid w:val="0046212D"/>
    <w:rsid w:val="00465D25"/>
    <w:rsid w:val="004D2077"/>
    <w:rsid w:val="004E135A"/>
    <w:rsid w:val="004F2742"/>
    <w:rsid w:val="00512F05"/>
    <w:rsid w:val="005517E1"/>
    <w:rsid w:val="005618D9"/>
    <w:rsid w:val="005C030A"/>
    <w:rsid w:val="005C526D"/>
    <w:rsid w:val="00605B2C"/>
    <w:rsid w:val="00627963"/>
    <w:rsid w:val="0065084E"/>
    <w:rsid w:val="00672F99"/>
    <w:rsid w:val="00677DED"/>
    <w:rsid w:val="006A13E2"/>
    <w:rsid w:val="006C7820"/>
    <w:rsid w:val="006D20F2"/>
    <w:rsid w:val="006D542D"/>
    <w:rsid w:val="006D5B45"/>
    <w:rsid w:val="006F2329"/>
    <w:rsid w:val="0074009D"/>
    <w:rsid w:val="00755627"/>
    <w:rsid w:val="007D499B"/>
    <w:rsid w:val="007D608F"/>
    <w:rsid w:val="007E36B7"/>
    <w:rsid w:val="007E4226"/>
    <w:rsid w:val="007F1713"/>
    <w:rsid w:val="00817D3B"/>
    <w:rsid w:val="0087566B"/>
    <w:rsid w:val="00875E73"/>
    <w:rsid w:val="00885DD0"/>
    <w:rsid w:val="00896DAA"/>
    <w:rsid w:val="008C5B7D"/>
    <w:rsid w:val="00982142"/>
    <w:rsid w:val="0099534C"/>
    <w:rsid w:val="009C35ED"/>
    <w:rsid w:val="009F2F04"/>
    <w:rsid w:val="009F723B"/>
    <w:rsid w:val="009F7AFE"/>
    <w:rsid w:val="00A21177"/>
    <w:rsid w:val="00A3710B"/>
    <w:rsid w:val="00A54119"/>
    <w:rsid w:val="00A6221A"/>
    <w:rsid w:val="00A92040"/>
    <w:rsid w:val="00B00CE2"/>
    <w:rsid w:val="00B67F13"/>
    <w:rsid w:val="00B76B0A"/>
    <w:rsid w:val="00BA2715"/>
    <w:rsid w:val="00BB7DB9"/>
    <w:rsid w:val="00BD03E4"/>
    <w:rsid w:val="00C23834"/>
    <w:rsid w:val="00C26168"/>
    <w:rsid w:val="00C43139"/>
    <w:rsid w:val="00C57AB6"/>
    <w:rsid w:val="00C76D22"/>
    <w:rsid w:val="00CB011C"/>
    <w:rsid w:val="00CC6C00"/>
    <w:rsid w:val="00CD344F"/>
    <w:rsid w:val="00CF230A"/>
    <w:rsid w:val="00D048D1"/>
    <w:rsid w:val="00D25B8F"/>
    <w:rsid w:val="00D44602"/>
    <w:rsid w:val="00DC1420"/>
    <w:rsid w:val="00DD07A5"/>
    <w:rsid w:val="00DD22EC"/>
    <w:rsid w:val="00DD6513"/>
    <w:rsid w:val="00DF6596"/>
    <w:rsid w:val="00E27863"/>
    <w:rsid w:val="00E60F5D"/>
    <w:rsid w:val="00E6170E"/>
    <w:rsid w:val="00E6343E"/>
    <w:rsid w:val="00E73FCA"/>
    <w:rsid w:val="00EB4999"/>
    <w:rsid w:val="00F2419B"/>
    <w:rsid w:val="00F45B19"/>
    <w:rsid w:val="00F70A02"/>
    <w:rsid w:val="00FA1DA4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3F2C916B-45BE-4263-9C75-384019F5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993"/>
      </w:tabs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C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C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sz w:val="24"/>
      <w:lang w:val="en-US"/>
    </w:rPr>
  </w:style>
  <w:style w:type="paragraph" w:styleId="BodyTextIndent">
    <w:name w:val="Body Text Indent"/>
    <w:basedOn w:val="Normal"/>
    <w:semiHidden/>
    <w:pPr>
      <w:tabs>
        <w:tab w:val="left" w:pos="993"/>
      </w:tabs>
      <w:ind w:left="990" w:hanging="990"/>
    </w:pPr>
    <w:rPr>
      <w:lang w:val="en-US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030A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C35ED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DC14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AU"/>
    </w:rPr>
  </w:style>
  <w:style w:type="paragraph" w:styleId="ListBullet">
    <w:name w:val="List Bullet"/>
    <w:uiPriority w:val="2"/>
    <w:qFormat/>
    <w:rsid w:val="00B00CE2"/>
    <w:pPr>
      <w:numPr>
        <w:numId w:val="14"/>
      </w:numPr>
      <w:spacing w:before="60" w:after="60"/>
      <w:contextualSpacing/>
    </w:pPr>
    <w:rPr>
      <w:rFonts w:asciiTheme="minorHAnsi" w:eastAsia="MS Mincho" w:hAnsiTheme="minorHAnsi" w:cstheme="minorHAnsi"/>
      <w:color w:val="000000" w:themeColor="text1"/>
      <w:szCs w:val="24"/>
      <w:lang w:eastAsia="ja-JP"/>
    </w:rPr>
  </w:style>
  <w:style w:type="paragraph" w:styleId="ListBullet2">
    <w:name w:val="List Bullet 2"/>
    <w:uiPriority w:val="2"/>
    <w:qFormat/>
    <w:rsid w:val="00B00CE2"/>
    <w:pPr>
      <w:numPr>
        <w:ilvl w:val="1"/>
        <w:numId w:val="14"/>
      </w:numPr>
      <w:spacing w:after="60"/>
    </w:pPr>
    <w:rPr>
      <w:rFonts w:asciiTheme="minorHAnsi" w:eastAsia="MS Mincho" w:hAnsiTheme="minorHAnsi" w:cstheme="minorHAnsi"/>
      <w:color w:val="000000" w:themeColor="text1"/>
      <w:szCs w:val="24"/>
      <w:lang w:eastAsia="ja-JP"/>
    </w:rPr>
  </w:style>
  <w:style w:type="paragraph" w:styleId="ListBullet3">
    <w:name w:val="List Bullet 3"/>
    <w:uiPriority w:val="2"/>
    <w:semiHidden/>
    <w:rsid w:val="00B00CE2"/>
    <w:pPr>
      <w:numPr>
        <w:ilvl w:val="2"/>
        <w:numId w:val="14"/>
      </w:numPr>
      <w:contextualSpacing/>
    </w:pPr>
    <w:rPr>
      <w:rFonts w:asciiTheme="minorHAnsi" w:eastAsia="MS Mincho" w:hAnsiTheme="minorHAnsi" w:cstheme="minorHAnsi"/>
      <w:color w:val="000000" w:themeColor="text1"/>
      <w:sz w:val="18"/>
      <w:szCs w:val="24"/>
      <w:lang w:eastAsia="ja-JP"/>
    </w:rPr>
  </w:style>
  <w:style w:type="numbering" w:customStyle="1" w:styleId="Style1">
    <w:name w:val="Style1"/>
    <w:uiPriority w:val="99"/>
    <w:rsid w:val="00B00CE2"/>
    <w:pPr>
      <w:numPr>
        <w:numId w:val="12"/>
      </w:numPr>
    </w:pPr>
  </w:style>
  <w:style w:type="paragraph" w:customStyle="1" w:styleId="NumberedHeading1">
    <w:name w:val="Numbered Heading 1"/>
    <w:basedOn w:val="Heading1"/>
    <w:next w:val="Normal"/>
    <w:qFormat/>
    <w:rsid w:val="00F45B19"/>
    <w:pPr>
      <w:numPr>
        <w:numId w:val="15"/>
      </w:numPr>
      <w:tabs>
        <w:tab w:val="clear" w:pos="993"/>
      </w:tabs>
      <w:spacing w:after="240" w:line="240" w:lineRule="atLeast"/>
      <w:contextualSpacing/>
      <w:jc w:val="left"/>
    </w:pPr>
    <w:rPr>
      <w:rFonts w:asciiTheme="majorHAnsi" w:eastAsia="MS Mincho" w:hAnsiTheme="majorHAnsi" w:cstheme="majorHAnsi"/>
      <w:bCs/>
      <w:color w:val="1F497D" w:themeColor="text2"/>
      <w:sz w:val="28"/>
      <w:szCs w:val="32"/>
      <w:lang w:val="en-AU" w:eastAsia="ja-JP"/>
    </w:rPr>
  </w:style>
  <w:style w:type="paragraph" w:customStyle="1" w:styleId="NumberedHeading2">
    <w:name w:val="Numbered Heading 2"/>
    <w:basedOn w:val="Heading2"/>
    <w:next w:val="Normal"/>
    <w:qFormat/>
    <w:rsid w:val="00F45B19"/>
    <w:pPr>
      <w:keepLines w:val="0"/>
      <w:numPr>
        <w:ilvl w:val="1"/>
        <w:numId w:val="15"/>
      </w:numPr>
      <w:tabs>
        <w:tab w:val="clear" w:pos="0"/>
        <w:tab w:val="num" w:pos="360"/>
      </w:tabs>
      <w:spacing w:before="0" w:after="240"/>
      <w:ind w:firstLine="0"/>
      <w:contextualSpacing/>
    </w:pPr>
    <w:rPr>
      <w:rFonts w:eastAsia="MS Mincho" w:cstheme="majorHAnsi"/>
      <w:b/>
      <w:bCs/>
      <w:iCs/>
      <w:color w:val="1F497D" w:themeColor="text2"/>
      <w:sz w:val="24"/>
      <w:szCs w:val="28"/>
      <w:lang w:eastAsia="ja-JP"/>
    </w:rPr>
  </w:style>
  <w:style w:type="paragraph" w:customStyle="1" w:styleId="NumberedHeading3">
    <w:name w:val="Numbered Heading 3"/>
    <w:basedOn w:val="Heading3"/>
    <w:next w:val="Normal"/>
    <w:qFormat/>
    <w:rsid w:val="00B00CE2"/>
    <w:pPr>
      <w:keepLines w:val="0"/>
      <w:numPr>
        <w:ilvl w:val="2"/>
        <w:numId w:val="15"/>
      </w:numPr>
      <w:tabs>
        <w:tab w:val="clear" w:pos="0"/>
        <w:tab w:val="num" w:pos="360"/>
      </w:tabs>
      <w:spacing w:before="0" w:after="240"/>
      <w:ind w:firstLine="0"/>
      <w:contextualSpacing/>
    </w:pPr>
    <w:rPr>
      <w:rFonts w:eastAsia="MS Mincho" w:cstheme="majorHAnsi"/>
      <w:b/>
      <w:bCs/>
      <w:color w:val="EEECE1" w:themeColor="background2"/>
      <w:sz w:val="20"/>
      <w:szCs w:val="26"/>
      <w:lang w:eastAsia="ja-JP"/>
    </w:rPr>
  </w:style>
  <w:style w:type="paragraph" w:customStyle="1" w:styleId="NumberedHeading4">
    <w:name w:val="Numbered Heading 4"/>
    <w:basedOn w:val="Heading4"/>
    <w:next w:val="Normal"/>
    <w:qFormat/>
    <w:rsid w:val="00B00CE2"/>
    <w:pPr>
      <w:keepLines w:val="0"/>
      <w:numPr>
        <w:ilvl w:val="3"/>
        <w:numId w:val="15"/>
      </w:numPr>
      <w:tabs>
        <w:tab w:val="clear" w:pos="0"/>
        <w:tab w:val="num" w:pos="360"/>
      </w:tabs>
      <w:spacing w:before="0" w:after="240"/>
      <w:ind w:firstLine="0"/>
      <w:contextualSpacing/>
      <w:outlineLvl w:val="1"/>
    </w:pPr>
    <w:rPr>
      <w:rFonts w:eastAsia="MS Mincho" w:cstheme="majorHAnsi"/>
      <w:b/>
      <w:bCs/>
      <w:i w:val="0"/>
      <w:iCs w:val="0"/>
      <w:color w:val="EEECE1" w:themeColor="background2"/>
      <w:sz w:val="18"/>
      <w:szCs w:val="28"/>
      <w:lang w:eastAsia="ja-JP"/>
    </w:rPr>
  </w:style>
  <w:style w:type="numbering" w:customStyle="1" w:styleId="RidleyNumberedHeadings">
    <w:name w:val="Ridley Numbered Headings"/>
    <w:uiPriority w:val="99"/>
    <w:rsid w:val="00B00CE2"/>
    <w:pPr>
      <w:numPr>
        <w:numId w:val="13"/>
      </w:numPr>
    </w:pPr>
  </w:style>
  <w:style w:type="paragraph" w:customStyle="1" w:styleId="NonTocHeading2">
    <w:name w:val="NonToc Heading 2"/>
    <w:basedOn w:val="Heading2"/>
    <w:qFormat/>
    <w:rsid w:val="00F45B19"/>
    <w:pPr>
      <w:keepLines w:val="0"/>
      <w:spacing w:before="0" w:after="240"/>
      <w:contextualSpacing/>
      <w:outlineLvl w:val="9"/>
    </w:pPr>
    <w:rPr>
      <w:rFonts w:eastAsia="MS Mincho" w:cstheme="majorHAnsi"/>
      <w:b/>
      <w:bCs/>
      <w:iCs/>
      <w:color w:val="1F497D" w:themeColor="text2"/>
      <w:sz w:val="24"/>
      <w:szCs w:val="28"/>
      <w:lang w:eastAsia="ja-JP"/>
    </w:rPr>
  </w:style>
  <w:style w:type="paragraph" w:customStyle="1" w:styleId="NonTocHeading3">
    <w:name w:val="NonToc Heading 3"/>
    <w:basedOn w:val="Heading3"/>
    <w:qFormat/>
    <w:rsid w:val="00B00CE2"/>
    <w:pPr>
      <w:keepLines w:val="0"/>
      <w:spacing w:before="0" w:after="240"/>
      <w:contextualSpacing/>
      <w:outlineLvl w:val="9"/>
    </w:pPr>
    <w:rPr>
      <w:rFonts w:eastAsia="MS Mincho" w:cstheme="majorHAnsi"/>
      <w:b/>
      <w:bCs/>
      <w:color w:val="EEECE1" w:themeColor="background2"/>
      <w:sz w:val="20"/>
      <w:szCs w:val="26"/>
      <w:lang w:eastAsia="ja-JP"/>
    </w:rPr>
  </w:style>
  <w:style w:type="paragraph" w:customStyle="1" w:styleId="AHEAD">
    <w:name w:val="A HEAD"/>
    <w:basedOn w:val="Normal"/>
    <w:rsid w:val="00B00CE2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 Bold" w:hAnsi="Arial Bold" w:cs="Lymphatic"/>
      <w:color w:val="800000"/>
      <w:sz w:val="24"/>
      <w:szCs w:val="24"/>
      <w:lang w:val="en-GB"/>
    </w:rPr>
  </w:style>
  <w:style w:type="paragraph" w:customStyle="1" w:styleId="body">
    <w:name w:val="body"/>
    <w:basedOn w:val="Normal"/>
    <w:rsid w:val="00B00CE2"/>
    <w:pPr>
      <w:widowControl w:val="0"/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cs="Myriad-Roman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C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CE2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table" w:styleId="TableGrid">
    <w:name w:val="Table Grid"/>
    <w:basedOn w:val="TableNormal"/>
    <w:uiPriority w:val="59"/>
    <w:rsid w:val="006D5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gif"/><Relationship Id="rId1" Type="http://schemas.openxmlformats.org/officeDocument/2006/relationships/image" Target="media/image2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1999\1999%20filing\01.%20Central%20Admin\1.02%20Committees\1.2.4%20S&amp;RU%20staff%20meetings\1.2.4%20Mi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1.2.4 Min Template.dot</Template>
  <TotalTime>2</TotalTime>
  <Pages>7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the Sport &amp; Recreation Staff Meeting held on Tuesday 27 April 1999 at 1</vt:lpstr>
    </vt:vector>
  </TitlesOfParts>
  <Company>Deakin University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the Sport &amp; Recreation Staff Meeting held on Tuesday 27 April 1999 at 1</dc:title>
  <dc:creator>woh</dc:creator>
  <cp:lastModifiedBy>Bryan, Damon</cp:lastModifiedBy>
  <cp:revision>3</cp:revision>
  <cp:lastPrinted>2016-06-24T05:40:00Z</cp:lastPrinted>
  <dcterms:created xsi:type="dcterms:W3CDTF">2016-06-24T05:37:00Z</dcterms:created>
  <dcterms:modified xsi:type="dcterms:W3CDTF">2016-06-24T05:42:00Z</dcterms:modified>
</cp:coreProperties>
</file>